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D54FBA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D52E1D" w:rsidP="00EF3FCB">
            <w:r>
              <w:rPr>
                <w:rFonts w:hint="cs"/>
                <w:rtl/>
              </w:rPr>
              <w:t>04/09/2022</w:t>
            </w:r>
          </w:p>
        </w:tc>
      </w:tr>
    </w:tbl>
    <w:p w:rsidR="00332AFB" w:rsidRDefault="00D54FBA" w:rsidP="00222867">
      <w:pPr>
        <w:rPr>
          <w:rtl/>
        </w:rPr>
      </w:pPr>
    </w:p>
    <w:p w:rsidR="00222867" w:rsidRDefault="00D54FBA" w:rsidP="00222867">
      <w:pPr>
        <w:rPr>
          <w:rtl/>
        </w:rPr>
      </w:pPr>
    </w:p>
    <w:p w:rsidR="00222867" w:rsidRDefault="00D54FBA" w:rsidP="00222867">
      <w:pPr>
        <w:rPr>
          <w:rtl/>
        </w:rPr>
      </w:pPr>
    </w:p>
    <w:p w:rsidR="00222867" w:rsidRDefault="00D54FBA" w:rsidP="00222867">
      <w:pPr>
        <w:rPr>
          <w:rtl/>
        </w:rPr>
      </w:pPr>
    </w:p>
    <w:p w:rsidR="00222867" w:rsidRDefault="00D54FBA" w:rsidP="00222867">
      <w:pPr>
        <w:rPr>
          <w:rtl/>
        </w:rPr>
      </w:pPr>
    </w:p>
    <w:p w:rsidR="00222867" w:rsidRDefault="00D54FBA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D54FBA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D54FBA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A662F8" w:rsidRDefault="00A662F8" w:rsidP="00B840BE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1.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אגף גריאטריה</w:t>
            </w:r>
            <w:r w:rsidR="00B840B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ואגף השיקום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של משרד הבריאות משתמשים בתוכנות מבוססות </w:t>
            </w:r>
            <w:r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במערכות מחשוב שונות ביחידות אלו.</w:t>
            </w:r>
          </w:p>
          <w:p w:rsidR="00A662F8" w:rsidRPr="00A166E7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2.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רשיונות שימוש בתוכנות </w:t>
            </w:r>
            <w:r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ניתנים לרכישה דרך חברת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ישראל,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נציג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בלעדי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של מוצרי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חברת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6401F5" w:rsidRPr="00B840BE" w:rsidRDefault="00A662F8" w:rsidP="00D52E1D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מדובר </w:t>
            </w:r>
            <w:r w:rsidR="00B840BE"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 xml:space="preserve">ברכישת רשיונות </w:t>
            </w:r>
            <w:r w:rsidR="00D52E1D">
              <w:rPr>
                <w:rFonts w:ascii="Arial" w:hAnsi="Arial" w:hint="cs"/>
                <w:b/>
                <w:sz w:val="22"/>
                <w:szCs w:val="22"/>
                <w:highlight w:val="yellow"/>
              </w:rPr>
              <w:t>HANA</w:t>
            </w:r>
            <w:r w:rsidR="00D52E1D">
              <w:rPr>
                <w:rFonts w:ascii="Arial" w:hAnsi="Arial"/>
                <w:b/>
                <w:sz w:val="22"/>
                <w:szCs w:val="22"/>
                <w:highlight w:val="yellow"/>
              </w:rPr>
              <w:t xml:space="preserve"> RUNTIME</w:t>
            </w:r>
            <w:r w:rsidR="00D52E1D"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 xml:space="preserve"> לבסיס נתונים </w:t>
            </w:r>
            <w:r w:rsidR="00D52E1D">
              <w:rPr>
                <w:rFonts w:ascii="Arial" w:hAnsi="Arial"/>
                <w:b/>
                <w:sz w:val="22"/>
                <w:szCs w:val="22"/>
                <w:highlight w:val="yellow"/>
              </w:rPr>
              <w:t xml:space="preserve"> </w:t>
            </w:r>
            <w:r w:rsidR="00272970"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 xml:space="preserve">בסביבת ה  - </w:t>
            </w:r>
            <w:r w:rsidR="00272970">
              <w:rPr>
                <w:rFonts w:ascii="Arial" w:hAnsi="Arial" w:hint="cs"/>
                <w:b/>
                <w:sz w:val="22"/>
                <w:szCs w:val="22"/>
                <w:highlight w:val="yellow"/>
              </w:rPr>
              <w:t>SAP</w:t>
            </w:r>
            <w:r w:rsidR="00B840BE">
              <w:rPr>
                <w:rFonts w:ascii="Arial" w:hAnsi="Arial"/>
                <w:b/>
                <w:sz w:val="22"/>
                <w:szCs w:val="22"/>
                <w:highlight w:val="yellow"/>
              </w:rPr>
              <w:t xml:space="preserve"> </w:t>
            </w:r>
          </w:p>
        </w:tc>
      </w:tr>
    </w:tbl>
    <w:p w:rsidR="00222867" w:rsidRPr="00AF57E9" w:rsidRDefault="00D54FBA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D54FB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D54FB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D54FB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D54FBA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 ישראל בע"מ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1B250D">
              <w:rPr>
                <w:rFonts w:ascii="Arial" w:hAnsi="Arial"/>
                <w:b/>
                <w:sz w:val="22"/>
                <w:szCs w:val="22"/>
                <w:rtl/>
              </w:rPr>
              <w:t>513216275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5A5D45" w:rsidRPr="002C51C4" w:rsidRDefault="00D52E1D" w:rsidP="005A5D45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 -    ₪ 192,000 (48,071 יורו + מע"מ)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F220A3" w:rsidP="00B23172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20</w:t>
            </w:r>
            <w:r w:rsidR="00D52E1D" w:rsidRPr="00D52E1D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/12/2022 </w:t>
            </w:r>
            <w:r w:rsidR="00D52E1D" w:rsidRPr="00D52E1D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="00D52E1D" w:rsidRPr="00D52E1D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31/12/2023</w:t>
            </w:r>
          </w:p>
        </w:tc>
      </w:tr>
    </w:tbl>
    <w:p w:rsidR="00222867" w:rsidRPr="00AF57E9" w:rsidRDefault="00D54FBA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D54FB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D54FB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187B62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סאפ ישראל בע"מ היא, למיטב ידיעתי, היחידה המספקת ומתחזקת רישיונות </w:t>
            </w:r>
            <w:r>
              <w:rPr>
                <w:rFonts w:ascii="Arial" w:hAnsi="Arial" w:hint="cs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D54FBA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D54FB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27297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23172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23172" w:rsidP="00D52E1D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מחלקת </w:t>
            </w:r>
            <w:r w:rsidR="00D52E1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שירותים פיננסים רפואיים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תחום ליבה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2970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6538ACE8" wp14:editId="450BC27C">
                  <wp:extent cx="1291627" cy="539750"/>
                  <wp:effectExtent l="0" t="0" r="381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9550" cy="559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297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D54FBA" w:rsidP="00222867">
      <w:pPr>
        <w:rPr>
          <w:rtl/>
        </w:rPr>
      </w:pPr>
    </w:p>
    <w:p w:rsidR="00E929E3" w:rsidRPr="00572407" w:rsidRDefault="00E929E3" w:rsidP="00E929E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E929E3" w:rsidRDefault="00E929E3" w:rsidP="00E929E3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E929E3" w:rsidRPr="00AF57E9" w:rsidTr="00473F6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9E3" w:rsidRPr="0053500C" w:rsidRDefault="00E929E3" w:rsidP="00473F6F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9E3" w:rsidRPr="0053500C" w:rsidRDefault="00E929E3" w:rsidP="00473F6F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9E3" w:rsidRPr="00AF57E9" w:rsidRDefault="00E929E3" w:rsidP="00473F6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674E3E5A" wp14:editId="3FBAE9DF">
                  <wp:extent cx="1943099" cy="5715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3545" cy="5745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929E3" w:rsidRPr="00AF57E9" w:rsidTr="00473F6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929E3" w:rsidRPr="00AF57E9" w:rsidRDefault="00E929E3" w:rsidP="00473F6F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929E3" w:rsidRPr="00AF57E9" w:rsidRDefault="00E929E3" w:rsidP="00473F6F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929E3" w:rsidRPr="00AF57E9" w:rsidRDefault="00E929E3" w:rsidP="00473F6F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441A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E929E3" w:rsidRPr="00817FBA" w:rsidRDefault="00E929E3" w:rsidP="00E929E3"/>
    <w:p w:rsidR="00572407" w:rsidRPr="00817FBA" w:rsidRDefault="00572407" w:rsidP="00B23172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4FBA" w:rsidRDefault="00D54FBA">
      <w:r>
        <w:separator/>
      </w:r>
    </w:p>
  </w:endnote>
  <w:endnote w:type="continuationSeparator" w:id="0">
    <w:p w:rsidR="00D54FBA" w:rsidRDefault="00D54F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929E3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929E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D54FBA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D54FBA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4FBA" w:rsidRDefault="00D54FBA">
      <w:r>
        <w:separator/>
      </w:r>
    </w:p>
  </w:footnote>
  <w:footnote w:type="continuationSeparator" w:id="0">
    <w:p w:rsidR="00D54FBA" w:rsidRDefault="00D54F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54FB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D54FB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D54FB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D54FB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54FB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D54FB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D54FBA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17BF9"/>
    <w:rsid w:val="00187B62"/>
    <w:rsid w:val="001B1929"/>
    <w:rsid w:val="001B27BD"/>
    <w:rsid w:val="001F2F01"/>
    <w:rsid w:val="00272970"/>
    <w:rsid w:val="002C51C4"/>
    <w:rsid w:val="002D5C29"/>
    <w:rsid w:val="00336CDD"/>
    <w:rsid w:val="004A4352"/>
    <w:rsid w:val="004E0B2C"/>
    <w:rsid w:val="004E71C3"/>
    <w:rsid w:val="00514ED8"/>
    <w:rsid w:val="005409D7"/>
    <w:rsid w:val="00567AEC"/>
    <w:rsid w:val="00572407"/>
    <w:rsid w:val="00576878"/>
    <w:rsid w:val="005A5D45"/>
    <w:rsid w:val="005F3244"/>
    <w:rsid w:val="006401F5"/>
    <w:rsid w:val="00643FC1"/>
    <w:rsid w:val="00675430"/>
    <w:rsid w:val="007548B0"/>
    <w:rsid w:val="007C4A53"/>
    <w:rsid w:val="009B6B29"/>
    <w:rsid w:val="009F7FB7"/>
    <w:rsid w:val="00A662F8"/>
    <w:rsid w:val="00B07843"/>
    <w:rsid w:val="00B23172"/>
    <w:rsid w:val="00B53C37"/>
    <w:rsid w:val="00B840BE"/>
    <w:rsid w:val="00B85624"/>
    <w:rsid w:val="00B948B4"/>
    <w:rsid w:val="00BC4C4D"/>
    <w:rsid w:val="00C35E1C"/>
    <w:rsid w:val="00C43315"/>
    <w:rsid w:val="00C5637A"/>
    <w:rsid w:val="00C70AF8"/>
    <w:rsid w:val="00D52E1D"/>
    <w:rsid w:val="00D54FBA"/>
    <w:rsid w:val="00DA73B1"/>
    <w:rsid w:val="00E630D4"/>
    <w:rsid w:val="00E8203D"/>
    <w:rsid w:val="00E929E3"/>
    <w:rsid w:val="00EF3FCB"/>
    <w:rsid w:val="00F15B21"/>
    <w:rsid w:val="00F22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DCD183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A710B522-F98C-4F16-8297-9EC06E1486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362</Words>
  <Characters>1812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2</cp:revision>
  <dcterms:created xsi:type="dcterms:W3CDTF">2022-09-07T07:40:00Z</dcterms:created>
  <dcterms:modified xsi:type="dcterms:W3CDTF">2022-09-07T07:40:00Z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